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56FF4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1CD4A0DC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242BDAC3" w14:textId="4C49C4EF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Start w:id="3" w:name="_Hlk240883042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BB23C2">
        <w:rPr>
          <w:rFonts w:ascii="Arial" w:hAnsi="Arial" w:cs="Arial"/>
          <w:b/>
          <w:bCs/>
          <w:noProof/>
          <w:color w:val="000000"/>
        </w:rPr>
        <w:t>2</w:t>
      </w:r>
      <w:r w:rsidR="009A60F1">
        <w:rPr>
          <w:rFonts w:ascii="Arial" w:hAnsi="Arial" w:cs="Arial"/>
          <w:b/>
          <w:bCs/>
          <w:noProof/>
          <w:color w:val="000000"/>
        </w:rPr>
        <w:t>2</w:t>
      </w:r>
      <w:r w:rsidR="00BB23C2">
        <w:rPr>
          <w:rFonts w:ascii="Arial" w:hAnsi="Arial" w:cs="Arial"/>
          <w:b/>
          <w:bCs/>
          <w:noProof/>
          <w:color w:val="000000"/>
        </w:rPr>
        <w:t xml:space="preserve">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41743638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5C754271" w14:textId="04EDBD91" w:rsidR="003F6EC6" w:rsidRDefault="006F774F" w:rsidP="003F6EC6">
      <w:pPr>
        <w:rPr>
          <w:rFonts w:ascii="Arial" w:hAnsi="Arial" w:cs="Arial"/>
          <w:b/>
          <w:noProof/>
          <w:color w:val="000000"/>
        </w:rPr>
      </w:pPr>
      <w:bookmarkStart w:id="4" w:name="_Hlk240870998"/>
      <w:bookmarkStart w:id="5" w:name="_Hlk240871318"/>
      <w:r w:rsidRPr="006F774F">
        <w:rPr>
          <w:rFonts w:ascii="Arial" w:hAnsi="Arial" w:cs="Arial"/>
          <w:b/>
          <w:noProof/>
          <w:color w:val="000000"/>
        </w:rPr>
        <w:t>Výstava Moje radost ukazuje talent klientů sociálních služeb</w:t>
      </w:r>
    </w:p>
    <w:p w14:paraId="45F28908" w14:textId="77777777" w:rsidR="006F774F" w:rsidRDefault="006F774F" w:rsidP="003F6EC6">
      <w:pPr>
        <w:rPr>
          <w:rFonts w:ascii="Arial" w:hAnsi="Arial" w:cs="Arial"/>
          <w:b/>
          <w:noProof/>
          <w:color w:val="000000"/>
        </w:rPr>
      </w:pPr>
    </w:p>
    <w:bookmarkEnd w:id="4"/>
    <w:bookmarkEnd w:id="5"/>
    <w:p w14:paraId="58EDD57A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  <w:r w:rsidRPr="0009419A">
        <w:rPr>
          <w:rFonts w:ascii="Arial" w:hAnsi="Arial" w:cs="Arial"/>
          <w:bCs/>
          <w:noProof/>
          <w:color w:val="000000"/>
        </w:rPr>
        <w:t>Na zámku Fryštát se včera odpoledne slavnostně otevřela soutěžní výstava výrobků klientů sociálních a návazných služeb. Letošní ročník nese téma Moje radost.</w:t>
      </w:r>
    </w:p>
    <w:p w14:paraId="37237F44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</w:p>
    <w:p w14:paraId="67D6144A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  <w:r w:rsidRPr="0009419A">
        <w:rPr>
          <w:rFonts w:ascii="Arial" w:hAnsi="Arial" w:cs="Arial"/>
          <w:bCs/>
          <w:i/>
          <w:iCs/>
          <w:noProof/>
          <w:color w:val="000000"/>
        </w:rPr>
        <w:t>„Téma Moje radost jsme zvolili záměrně velmi otevřené. Každý totiž může mít radost z něčeho jiného, a právě to se ve výrobcích krásně odráží. Někdo se inspiroval rodinou, přírodou nebo svými zálibami, jiný samotným tvořením. Výstava je díky tomu velmi pestrá a věřím, že si mezi pracemi každý návštěvník najde svého favorita,“</w:t>
      </w:r>
      <w:r w:rsidRPr="0009419A">
        <w:rPr>
          <w:rFonts w:ascii="Arial" w:hAnsi="Arial" w:cs="Arial"/>
          <w:bCs/>
          <w:noProof/>
          <w:color w:val="000000"/>
        </w:rPr>
        <w:t xml:space="preserve"> řekla vedoucí Odboru sociálního Magistrátu města Karviné Martina Smužová.</w:t>
      </w:r>
    </w:p>
    <w:p w14:paraId="1AD54AC1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</w:p>
    <w:p w14:paraId="03A188DC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  <w:r w:rsidRPr="0009419A">
        <w:rPr>
          <w:rFonts w:ascii="Arial" w:hAnsi="Arial" w:cs="Arial"/>
          <w:bCs/>
          <w:noProof/>
          <w:color w:val="000000"/>
        </w:rPr>
        <w:t>Svou kreativitu a nápaditost představují vystavující v kategoriích Senioři, Zdravotně postižení, Děti, mládež, rodina a Sociálně handicapované osoby. Návštěvníci tak na jednom místě uvidí desítky výrobků, za kterými stojí nejen zručnost a šikovnost, ale často také osobní příběhy jejich autorů.</w:t>
      </w:r>
    </w:p>
    <w:p w14:paraId="670C22FB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</w:p>
    <w:p w14:paraId="57A6E6D3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  <w:r w:rsidRPr="0009419A">
        <w:rPr>
          <w:rFonts w:ascii="Arial" w:hAnsi="Arial" w:cs="Arial"/>
          <w:bCs/>
          <w:i/>
          <w:iCs/>
          <w:noProof/>
          <w:color w:val="000000"/>
        </w:rPr>
        <w:t xml:space="preserve">„Každý rok mám možnost vybrat jeden z výrobků, který mě osloví nejvíc, a nikdy to není jednoduché. Je vidět, kolik práce, trpělivosti a nápadů za jednotlivými díly stojí. O to víc si vážím všech, kteří se do výstavy zapojili,“ </w:t>
      </w:r>
      <w:r w:rsidRPr="0009419A">
        <w:rPr>
          <w:rFonts w:ascii="Arial" w:hAnsi="Arial" w:cs="Arial"/>
          <w:bCs/>
          <w:noProof/>
          <w:color w:val="000000"/>
        </w:rPr>
        <w:t>uvedl primátor Karviné Jan Wolf (nestr.).</w:t>
      </w:r>
    </w:p>
    <w:p w14:paraId="38F21F38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</w:p>
    <w:p w14:paraId="3BA476C5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  <w:r w:rsidRPr="0009419A">
        <w:rPr>
          <w:rFonts w:ascii="Arial" w:hAnsi="Arial" w:cs="Arial"/>
          <w:bCs/>
          <w:noProof/>
          <w:color w:val="000000"/>
        </w:rPr>
        <w:t>O svém favoritovi budou moci rozhodovat také sami návštěvníci. Během výstavy mohou hlasovat pro výrobek, který je nejvíce osloví, a podílet se tak na udělení Ceny veřejnosti.</w:t>
      </w:r>
    </w:p>
    <w:p w14:paraId="2F6D2BB9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</w:p>
    <w:p w14:paraId="0A332EFA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  <w:r w:rsidRPr="0009419A">
        <w:rPr>
          <w:rFonts w:ascii="Arial" w:hAnsi="Arial" w:cs="Arial"/>
          <w:bCs/>
          <w:noProof/>
          <w:color w:val="000000"/>
        </w:rPr>
        <w:t xml:space="preserve">Výstava je otevřena ve výstavních prostorách zámku Fryštát na Masarykově náměstí od 22. do 27. září vždy od 10 do 17 hodin. </w:t>
      </w:r>
    </w:p>
    <w:p w14:paraId="689DED55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</w:p>
    <w:p w14:paraId="0DA6BEC8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  <w:r w:rsidRPr="0009419A">
        <w:rPr>
          <w:rFonts w:ascii="Arial" w:hAnsi="Arial" w:cs="Arial"/>
          <w:bCs/>
          <w:noProof/>
          <w:color w:val="000000"/>
        </w:rPr>
        <w:t>Soutěžní výstava je součástí karvinského programu Sociální služby na dlani, který se koná v rámci Týdne sociálních služeb ČR.</w:t>
      </w:r>
    </w:p>
    <w:p w14:paraId="50F1BD85" w14:textId="77777777" w:rsidR="0009419A" w:rsidRPr="0009419A" w:rsidRDefault="0009419A" w:rsidP="0009419A">
      <w:pPr>
        <w:rPr>
          <w:rFonts w:ascii="Arial" w:hAnsi="Arial" w:cs="Arial"/>
          <w:bCs/>
          <w:noProof/>
          <w:color w:val="000000"/>
        </w:rPr>
      </w:pPr>
    </w:p>
    <w:p w14:paraId="2E1E8605" w14:textId="0A14B3D7" w:rsidR="0010385C" w:rsidRPr="008466A4" w:rsidRDefault="009A60F1" w:rsidP="006B1588">
      <w:pPr>
        <w:rPr>
          <w:rFonts w:ascii="Arial" w:hAnsi="Arial" w:cs="Arial"/>
          <w:b/>
          <w:noProof/>
          <w:color w:val="000000"/>
        </w:rPr>
      </w:pPr>
      <w:r w:rsidRPr="008466A4">
        <w:rPr>
          <w:rFonts w:ascii="Arial" w:hAnsi="Arial" w:cs="Arial"/>
          <w:b/>
          <w:noProof/>
          <w:color w:val="000000"/>
        </w:rPr>
        <w:t>Odkaz na fotogalerii:</w:t>
      </w:r>
    </w:p>
    <w:p w14:paraId="63372163" w14:textId="35DB13CF" w:rsidR="009A60F1" w:rsidRDefault="008466A4" w:rsidP="006B1588">
      <w:pPr>
        <w:rPr>
          <w:rFonts w:ascii="Arial" w:hAnsi="Arial" w:cs="Arial"/>
          <w:bCs/>
          <w:noProof/>
          <w:color w:val="000000"/>
        </w:rPr>
      </w:pPr>
      <w:hyperlink r:id="rId8" w:history="1">
        <w:r w:rsidRPr="006948FC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https://foto.karvina.cz:5001/?launchApp=SYNO.Foto.AppInstance#/shared_space/folder/514</w:t>
        </w:r>
      </w:hyperlink>
    </w:p>
    <w:p w14:paraId="18897224" w14:textId="77777777" w:rsidR="008466A4" w:rsidRPr="006B1588" w:rsidRDefault="008466A4" w:rsidP="006B1588">
      <w:pPr>
        <w:rPr>
          <w:rFonts w:ascii="Arial" w:hAnsi="Arial" w:cs="Arial"/>
          <w:bCs/>
          <w:noProof/>
          <w:color w:val="000000"/>
        </w:rPr>
      </w:pPr>
    </w:p>
    <w:p w14:paraId="64083C44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AFCDD5D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bookmarkEnd w:id="3"/>
    <w:p w14:paraId="41C4F866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3C7A4310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396B86C4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6D1DF1C1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30D0702D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476C39F3" w14:textId="77777777" w:rsidR="0010385C" w:rsidRDefault="008466A4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pict w14:anchorId="079677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1DF803AF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EB21356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09C9E04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3366B5C7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6586139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920CD" w14:textId="77777777" w:rsidR="008D486F" w:rsidRDefault="008D486F">
      <w:r>
        <w:separator/>
      </w:r>
    </w:p>
  </w:endnote>
  <w:endnote w:type="continuationSeparator" w:id="0">
    <w:p w14:paraId="35CB6CD6" w14:textId="77777777" w:rsidR="008D486F" w:rsidRDefault="008D4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5871D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9A106" w14:textId="77777777" w:rsidR="00960B6D" w:rsidRDefault="00000000">
    <w:pPr>
      <w:pStyle w:val="Zpat"/>
    </w:pPr>
    <w:r>
      <w:rPr>
        <w:noProof/>
      </w:rPr>
      <w:pict w14:anchorId="6D649C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47D613D4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7AC380C2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B3793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0BC68" w14:textId="77777777" w:rsidR="008D486F" w:rsidRDefault="008D486F">
      <w:r>
        <w:separator/>
      </w:r>
    </w:p>
  </w:footnote>
  <w:footnote w:type="continuationSeparator" w:id="0">
    <w:p w14:paraId="15B7E41A" w14:textId="77777777" w:rsidR="008D486F" w:rsidRDefault="008D4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D0E06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AAA6" w14:textId="77777777" w:rsidR="003614B4" w:rsidRDefault="003614B4">
    <w:pPr>
      <w:pStyle w:val="Zhlav"/>
    </w:pPr>
    <w:r>
      <w:tab/>
    </w:r>
    <w:r>
      <w:tab/>
    </w:r>
    <w:r w:rsidR="00000000">
      <w:pict w14:anchorId="44F7B1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ACD1C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6EC6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46DF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419A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5C5B"/>
    <w:rsid w:val="003E6FEE"/>
    <w:rsid w:val="003E7F38"/>
    <w:rsid w:val="003F24AE"/>
    <w:rsid w:val="003F4550"/>
    <w:rsid w:val="003F54AD"/>
    <w:rsid w:val="003F57E3"/>
    <w:rsid w:val="003F5996"/>
    <w:rsid w:val="003F6EC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6F774F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9BE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6A4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407A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486F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6E36"/>
    <w:rsid w:val="009075BA"/>
    <w:rsid w:val="00907F3F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0F1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6ED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3C2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581E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7DF"/>
    <w:rsid w:val="00C87D1A"/>
    <w:rsid w:val="00C90C98"/>
    <w:rsid w:val="00C90CEB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54A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D61A9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DC3468"/>
  <w15:chartTrackingRefBased/>
  <w15:docId w15:val="{0292975F-B3ED-4DDC-8FE2-BF44D8BF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#/shared_space/folder/514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30</TotalTime>
  <Pages>2</Pages>
  <Words>366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2525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7</cp:revision>
  <cp:lastPrinted>2025-01-29T10:55:00Z</cp:lastPrinted>
  <dcterms:created xsi:type="dcterms:W3CDTF">2026-09-21T06:08:00Z</dcterms:created>
  <dcterms:modified xsi:type="dcterms:W3CDTF">2026-09-22T06:52:00Z</dcterms:modified>
</cp:coreProperties>
</file>